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8472" w:type="dxa"/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417"/>
        <w:gridCol w:w="1703"/>
        <w:gridCol w:w="1944"/>
      </w:tblGrid>
      <w:tr w:rsidR="00775793" w14:paraId="2B8648CD" w14:textId="77777777" w:rsidTr="00D65C04">
        <w:trPr>
          <w:trHeight w:val="502"/>
        </w:trPr>
        <w:tc>
          <w:tcPr>
            <w:tcW w:w="8472" w:type="dxa"/>
            <w:gridSpan w:val="5"/>
          </w:tcPr>
          <w:p w14:paraId="07D257FD" w14:textId="1F564D3F" w:rsidR="00775793" w:rsidRPr="00377074" w:rsidRDefault="00E3062F">
            <w:pPr>
              <w:jc w:val="center"/>
              <w:rPr>
                <w:rFonts w:ascii="仿宋" w:eastAsia="仿宋" w:hAnsi="仿宋"/>
              </w:rPr>
            </w:pPr>
            <w:r w:rsidRPr="00377074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合肥工业大学</w:t>
            </w:r>
            <w:r w:rsidR="00F02FBF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第</w:t>
            </w:r>
            <w:r w:rsidR="00695A70">
              <w:rPr>
                <w:rFonts w:ascii="仿宋" w:eastAsia="仿宋" w:hAnsi="仿宋" w:cs="仿宋"/>
                <w:b/>
                <w:bCs/>
                <w:sz w:val="36"/>
                <w:szCs w:val="28"/>
              </w:rPr>
              <w:t>（</w:t>
            </w:r>
            <w:r w:rsidR="00695A70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 xml:space="preserve"> </w:t>
            </w:r>
            <w:r w:rsidR="00695A70">
              <w:rPr>
                <w:rFonts w:ascii="仿宋" w:eastAsia="仿宋" w:hAnsi="仿宋" w:cs="仿宋"/>
                <w:b/>
                <w:bCs/>
                <w:sz w:val="36"/>
                <w:szCs w:val="28"/>
              </w:rPr>
              <w:t xml:space="preserve"> ）</w:t>
            </w:r>
            <w:r w:rsidR="00F02FBF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届</w:t>
            </w:r>
            <w:r w:rsidRPr="00377074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研究生会</w:t>
            </w:r>
            <w:r w:rsidR="00764B58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招新</w:t>
            </w:r>
            <w:r w:rsidR="00F02FBF">
              <w:rPr>
                <w:rFonts w:ascii="仿宋" w:eastAsia="仿宋" w:hAnsi="仿宋" w:cs="仿宋" w:hint="eastAsia"/>
                <w:b/>
                <w:bCs/>
                <w:sz w:val="36"/>
                <w:szCs w:val="28"/>
              </w:rPr>
              <w:t>报名表</w:t>
            </w:r>
          </w:p>
        </w:tc>
      </w:tr>
      <w:tr w:rsidR="00B7467E" w14:paraId="3CB1C279" w14:textId="77777777" w:rsidTr="0067619B">
        <w:trPr>
          <w:trHeight w:val="567"/>
        </w:trPr>
        <w:tc>
          <w:tcPr>
            <w:tcW w:w="1704" w:type="dxa"/>
            <w:vAlign w:val="center"/>
          </w:tcPr>
          <w:p w14:paraId="59A39A4F" w14:textId="4277B302" w:rsidR="00B7467E" w:rsidRPr="00E56369" w:rsidRDefault="00B7467E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姓</w:t>
            </w:r>
            <w:r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名</w:t>
            </w:r>
          </w:p>
        </w:tc>
        <w:tc>
          <w:tcPr>
            <w:tcW w:w="1704" w:type="dxa"/>
            <w:vAlign w:val="center"/>
          </w:tcPr>
          <w:p w14:paraId="74639BFB" w14:textId="77777777" w:rsidR="00B7467E" w:rsidRPr="00377074" w:rsidRDefault="00B7467E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2C63D516" w14:textId="3C54DD2C" w:rsidR="00B7467E" w:rsidRPr="00E56369" w:rsidRDefault="00B7467E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>
              <w:rPr>
                <w:rFonts w:ascii="仿宋" w:eastAsia="仿宋" w:hAnsi="仿宋" w:cs="仿宋" w:hint="eastAsia"/>
                <w:sz w:val="24"/>
                <w:szCs w:val="21"/>
              </w:rPr>
              <w:t xml:space="preserve">性 </w:t>
            </w:r>
            <w:r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>
              <w:rPr>
                <w:rFonts w:ascii="仿宋" w:eastAsia="仿宋" w:hAnsi="仿宋" w:cs="仿宋" w:hint="eastAsia"/>
                <w:sz w:val="24"/>
                <w:szCs w:val="21"/>
              </w:rPr>
              <w:t>别</w:t>
            </w:r>
          </w:p>
        </w:tc>
        <w:tc>
          <w:tcPr>
            <w:tcW w:w="1703" w:type="dxa"/>
            <w:vAlign w:val="center"/>
          </w:tcPr>
          <w:p w14:paraId="0CF26BDC" w14:textId="77777777" w:rsidR="00B7467E" w:rsidRPr="00377074" w:rsidRDefault="00B7467E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 w:val="restart"/>
            <w:vAlign w:val="center"/>
          </w:tcPr>
          <w:p w14:paraId="4B20999C" w14:textId="77777777" w:rsidR="00B7467E" w:rsidRDefault="00B7467E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照片</w:t>
            </w:r>
          </w:p>
        </w:tc>
      </w:tr>
      <w:tr w:rsidR="00B7467E" w14:paraId="1CBF212A" w14:textId="77777777" w:rsidTr="0067619B">
        <w:trPr>
          <w:trHeight w:val="567"/>
        </w:trPr>
        <w:tc>
          <w:tcPr>
            <w:tcW w:w="1704" w:type="dxa"/>
            <w:vAlign w:val="center"/>
          </w:tcPr>
          <w:p w14:paraId="0A7E7CC5" w14:textId="77777777" w:rsidR="00B7467E" w:rsidRPr="00E56369" w:rsidRDefault="00B7467E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政治面貌</w:t>
            </w:r>
          </w:p>
        </w:tc>
        <w:tc>
          <w:tcPr>
            <w:tcW w:w="1704" w:type="dxa"/>
            <w:vAlign w:val="center"/>
          </w:tcPr>
          <w:p w14:paraId="318538C1" w14:textId="77777777" w:rsidR="00B7467E" w:rsidRPr="00377074" w:rsidRDefault="00B7467E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5EDF1DE0" w14:textId="77777777" w:rsidR="00B7467E" w:rsidRPr="00E56369" w:rsidRDefault="00B7467E" w:rsidP="00D43CC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出生年月</w:t>
            </w:r>
          </w:p>
        </w:tc>
        <w:tc>
          <w:tcPr>
            <w:tcW w:w="1703" w:type="dxa"/>
            <w:vAlign w:val="center"/>
          </w:tcPr>
          <w:p w14:paraId="308A0B71" w14:textId="77777777" w:rsidR="00B7467E" w:rsidRPr="00377074" w:rsidRDefault="00B7467E" w:rsidP="00D43CC9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/>
            <w:vAlign w:val="center"/>
          </w:tcPr>
          <w:p w14:paraId="3AE5CB90" w14:textId="77777777" w:rsidR="00B7467E" w:rsidRDefault="00B7467E" w:rsidP="00D43CC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B7467E" w14:paraId="6DC3A612" w14:textId="77777777" w:rsidTr="0067619B">
        <w:trPr>
          <w:trHeight w:val="567"/>
        </w:trPr>
        <w:tc>
          <w:tcPr>
            <w:tcW w:w="1704" w:type="dxa"/>
            <w:vAlign w:val="center"/>
          </w:tcPr>
          <w:p w14:paraId="23E2AE48" w14:textId="7A730F96" w:rsidR="00B7467E" w:rsidRPr="00E56369" w:rsidRDefault="00B7467E" w:rsidP="00E5636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学</w:t>
            </w:r>
            <w:r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院</w:t>
            </w:r>
          </w:p>
        </w:tc>
        <w:tc>
          <w:tcPr>
            <w:tcW w:w="1704" w:type="dxa"/>
            <w:vAlign w:val="center"/>
          </w:tcPr>
          <w:p w14:paraId="4A44B548" w14:textId="77777777" w:rsidR="00B7467E" w:rsidRPr="00377074" w:rsidRDefault="00B7467E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48EB5CAE" w14:textId="6D8BF6C9" w:rsidR="00B7467E" w:rsidRPr="00E56369" w:rsidRDefault="00B7467E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专</w:t>
            </w:r>
            <w:r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业</w:t>
            </w:r>
          </w:p>
        </w:tc>
        <w:tc>
          <w:tcPr>
            <w:tcW w:w="1703" w:type="dxa"/>
            <w:vAlign w:val="center"/>
          </w:tcPr>
          <w:p w14:paraId="084F4AAB" w14:textId="77777777" w:rsidR="00B7467E" w:rsidRPr="00377074" w:rsidRDefault="00B7467E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/>
            <w:vAlign w:val="center"/>
          </w:tcPr>
          <w:p w14:paraId="64F03239" w14:textId="77777777" w:rsidR="00B7467E" w:rsidRDefault="00B7467E" w:rsidP="00925586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B7467E" w14:paraId="484B7671" w14:textId="77777777" w:rsidTr="0067619B">
        <w:trPr>
          <w:trHeight w:val="567"/>
        </w:trPr>
        <w:tc>
          <w:tcPr>
            <w:tcW w:w="1704" w:type="dxa"/>
            <w:vAlign w:val="center"/>
          </w:tcPr>
          <w:p w14:paraId="35B4AA22" w14:textId="18EF0E87" w:rsidR="00B7467E" w:rsidRPr="00E56369" w:rsidRDefault="005C6947" w:rsidP="00E56369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>
              <w:rPr>
                <w:rFonts w:ascii="仿宋" w:eastAsia="仿宋" w:hAnsi="仿宋" w:cs="仿宋" w:hint="eastAsia"/>
                <w:sz w:val="24"/>
                <w:szCs w:val="21"/>
              </w:rPr>
              <w:t xml:space="preserve">年 </w:t>
            </w:r>
            <w:r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>
              <w:rPr>
                <w:rFonts w:ascii="仿宋" w:eastAsia="仿宋" w:hAnsi="仿宋" w:cs="仿宋" w:hint="eastAsia"/>
                <w:sz w:val="24"/>
                <w:szCs w:val="21"/>
              </w:rPr>
              <w:t>级</w:t>
            </w:r>
          </w:p>
        </w:tc>
        <w:tc>
          <w:tcPr>
            <w:tcW w:w="1704" w:type="dxa"/>
            <w:vAlign w:val="center"/>
          </w:tcPr>
          <w:p w14:paraId="6EEF9D09" w14:textId="77777777" w:rsidR="00B7467E" w:rsidRPr="00377074" w:rsidRDefault="00B7467E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968556E" w14:textId="562477B3" w:rsidR="00B7467E" w:rsidRPr="00E56369" w:rsidRDefault="00B7467E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>
              <w:rPr>
                <w:rFonts w:ascii="仿宋" w:eastAsia="仿宋" w:hAnsi="仿宋" w:cs="仿宋" w:hint="eastAsia"/>
                <w:sz w:val="24"/>
                <w:szCs w:val="21"/>
              </w:rPr>
              <w:t xml:space="preserve">学 </w:t>
            </w:r>
            <w:r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>
              <w:rPr>
                <w:rFonts w:ascii="仿宋" w:eastAsia="仿宋" w:hAnsi="仿宋" w:cs="仿宋" w:hint="eastAsia"/>
                <w:sz w:val="24"/>
                <w:szCs w:val="21"/>
              </w:rPr>
              <w:t>号</w:t>
            </w:r>
          </w:p>
        </w:tc>
        <w:tc>
          <w:tcPr>
            <w:tcW w:w="1703" w:type="dxa"/>
            <w:vAlign w:val="center"/>
          </w:tcPr>
          <w:p w14:paraId="32A26435" w14:textId="77777777" w:rsidR="00B7467E" w:rsidRPr="00377074" w:rsidRDefault="00B7467E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944" w:type="dxa"/>
            <w:vMerge/>
            <w:vAlign w:val="center"/>
          </w:tcPr>
          <w:p w14:paraId="1AEB19DA" w14:textId="77777777" w:rsidR="00B7467E" w:rsidRDefault="00B7467E" w:rsidP="00925586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</w:p>
        </w:tc>
      </w:tr>
      <w:tr w:rsidR="007F5CDA" w14:paraId="54ABCD3C" w14:textId="77777777" w:rsidTr="000D32EF">
        <w:trPr>
          <w:trHeight w:val="567"/>
        </w:trPr>
        <w:tc>
          <w:tcPr>
            <w:tcW w:w="1704" w:type="dxa"/>
            <w:vAlign w:val="center"/>
          </w:tcPr>
          <w:p w14:paraId="05C6F9ED" w14:textId="4E0A6031" w:rsidR="007F5CDA" w:rsidRPr="00E56369" w:rsidRDefault="007F5CDA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籍</w:t>
            </w:r>
            <w:r w:rsidR="005036C6"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 w:rsidR="005036C6"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贯</w:t>
            </w:r>
          </w:p>
        </w:tc>
        <w:tc>
          <w:tcPr>
            <w:tcW w:w="1704" w:type="dxa"/>
            <w:vAlign w:val="center"/>
          </w:tcPr>
          <w:p w14:paraId="3D6EB677" w14:textId="77777777" w:rsidR="007F5CDA" w:rsidRPr="00377074" w:rsidRDefault="007F5CDA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5B5AC400" w14:textId="77777777" w:rsidR="007F5CDA" w:rsidRPr="00E56369" w:rsidRDefault="007F5CDA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7F5CDA">
              <w:rPr>
                <w:rFonts w:ascii="仿宋" w:eastAsia="仿宋" w:hAnsi="仿宋" w:cs="仿宋" w:hint="eastAsia"/>
                <w:sz w:val="24"/>
                <w:szCs w:val="21"/>
              </w:rPr>
              <w:t>爱好特长</w:t>
            </w:r>
          </w:p>
        </w:tc>
        <w:tc>
          <w:tcPr>
            <w:tcW w:w="3647" w:type="dxa"/>
            <w:gridSpan w:val="2"/>
            <w:vAlign w:val="center"/>
          </w:tcPr>
          <w:p w14:paraId="441E2CDC" w14:textId="77777777" w:rsidR="007F5CDA" w:rsidRPr="00377074" w:rsidRDefault="007F5CDA" w:rsidP="00925586">
            <w:pPr>
              <w:jc w:val="center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67619B" w14:paraId="4E45B20F" w14:textId="77777777" w:rsidTr="0067619B">
        <w:trPr>
          <w:trHeight w:val="567"/>
        </w:trPr>
        <w:tc>
          <w:tcPr>
            <w:tcW w:w="1704" w:type="dxa"/>
            <w:vAlign w:val="center"/>
          </w:tcPr>
          <w:p w14:paraId="5DED646A" w14:textId="2D8F84E0" w:rsidR="00925586" w:rsidRPr="00E56369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手</w:t>
            </w:r>
            <w:r w:rsidR="005036C6">
              <w:rPr>
                <w:rFonts w:ascii="仿宋" w:eastAsia="仿宋" w:hAnsi="仿宋" w:cs="仿宋" w:hint="eastAsia"/>
                <w:sz w:val="24"/>
                <w:szCs w:val="21"/>
              </w:rPr>
              <w:t xml:space="preserve"> </w:t>
            </w:r>
            <w:r w:rsidR="005036C6">
              <w:rPr>
                <w:rFonts w:ascii="仿宋" w:eastAsia="仿宋" w:hAnsi="仿宋" w:cs="仿宋"/>
                <w:sz w:val="24"/>
                <w:szCs w:val="21"/>
              </w:rPr>
              <w:t xml:space="preserve">   </w:t>
            </w: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机</w:t>
            </w:r>
          </w:p>
        </w:tc>
        <w:tc>
          <w:tcPr>
            <w:tcW w:w="1704" w:type="dxa"/>
            <w:vAlign w:val="center"/>
          </w:tcPr>
          <w:p w14:paraId="77322CBE" w14:textId="77777777"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5AEB66FD" w14:textId="77777777" w:rsidR="00925586" w:rsidRPr="00E56369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1"/>
              </w:rPr>
            </w:pPr>
            <w:r w:rsidRPr="00E56369">
              <w:rPr>
                <w:rFonts w:ascii="仿宋" w:eastAsia="仿宋" w:hAnsi="仿宋" w:cs="仿宋" w:hint="eastAsia"/>
                <w:sz w:val="24"/>
                <w:szCs w:val="21"/>
              </w:rPr>
              <w:t>电子邮箱</w:t>
            </w:r>
          </w:p>
        </w:tc>
        <w:tc>
          <w:tcPr>
            <w:tcW w:w="3647" w:type="dxa"/>
            <w:gridSpan w:val="2"/>
            <w:vAlign w:val="center"/>
          </w:tcPr>
          <w:p w14:paraId="13DADC64" w14:textId="77777777" w:rsidR="00925586" w:rsidRPr="00377074" w:rsidRDefault="00925586" w:rsidP="00925586">
            <w:pPr>
              <w:jc w:val="center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F5CDA" w14:paraId="259542D9" w14:textId="77777777" w:rsidTr="007F5CDA">
        <w:trPr>
          <w:trHeight w:val="2268"/>
        </w:trPr>
        <w:tc>
          <w:tcPr>
            <w:tcW w:w="1704" w:type="dxa"/>
            <w:vAlign w:val="center"/>
          </w:tcPr>
          <w:p w14:paraId="62CCB919" w14:textId="77777777" w:rsidR="007F5CDA" w:rsidRDefault="007F5CDA" w:rsidP="00925586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曾获荣誉</w:t>
            </w:r>
          </w:p>
        </w:tc>
        <w:tc>
          <w:tcPr>
            <w:tcW w:w="6768" w:type="dxa"/>
            <w:gridSpan w:val="4"/>
            <w:vAlign w:val="center"/>
          </w:tcPr>
          <w:p w14:paraId="62E5D124" w14:textId="77777777" w:rsidR="007F5CDA" w:rsidRPr="003A3AFB" w:rsidRDefault="007F5CDA" w:rsidP="003A3AFB">
            <w:pPr>
              <w:ind w:firstLineChars="200" w:firstLine="480"/>
              <w:jc w:val="lef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7F5CDA" w14:paraId="444F8D3D" w14:textId="77777777" w:rsidTr="007F5CDA">
        <w:trPr>
          <w:trHeight w:val="2268"/>
        </w:trPr>
        <w:tc>
          <w:tcPr>
            <w:tcW w:w="1704" w:type="dxa"/>
            <w:shd w:val="clear" w:color="auto" w:fill="auto"/>
            <w:vAlign w:val="center"/>
          </w:tcPr>
          <w:p w14:paraId="7E7BE668" w14:textId="77777777" w:rsidR="00D835A8" w:rsidRDefault="007F5CDA" w:rsidP="00D86F3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学生工作</w:t>
            </w:r>
          </w:p>
          <w:p w14:paraId="6BCD8E71" w14:textId="7243313E" w:rsidR="00D86F39" w:rsidRDefault="007F5CDA" w:rsidP="00D86F3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社会实践</w:t>
            </w:r>
          </w:p>
          <w:p w14:paraId="6A324078" w14:textId="47DE7225" w:rsidR="007F5CDA" w:rsidRDefault="007F5CDA" w:rsidP="00D86F39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经历</w:t>
            </w:r>
          </w:p>
        </w:tc>
        <w:tc>
          <w:tcPr>
            <w:tcW w:w="6768" w:type="dxa"/>
            <w:gridSpan w:val="4"/>
            <w:shd w:val="clear" w:color="auto" w:fill="auto"/>
            <w:vAlign w:val="center"/>
          </w:tcPr>
          <w:p w14:paraId="24E019EE" w14:textId="77777777" w:rsidR="007F5CDA" w:rsidRPr="003A3AFB" w:rsidRDefault="007F5CDA" w:rsidP="003A3AFB">
            <w:pPr>
              <w:ind w:firstLineChars="200" w:firstLine="480"/>
              <w:jc w:val="lef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925586" w14:paraId="3EF7F176" w14:textId="77777777" w:rsidTr="00365443">
        <w:trPr>
          <w:trHeight w:val="1489"/>
        </w:trPr>
        <w:tc>
          <w:tcPr>
            <w:tcW w:w="1704" w:type="dxa"/>
            <w:vAlign w:val="center"/>
          </w:tcPr>
          <w:p w14:paraId="3AEA2577" w14:textId="77777777" w:rsidR="00925586" w:rsidRDefault="00925586" w:rsidP="003A3AFB">
            <w:pPr>
              <w:jc w:val="center"/>
              <w:rPr>
                <w:rFonts w:ascii="仿宋" w:eastAsia="仿宋" w:hAnsi="仿宋" w:cs="仿宋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参加</w:t>
            </w:r>
            <w:r w:rsidR="003A3AFB">
              <w:rPr>
                <w:rFonts w:ascii="仿宋" w:eastAsia="仿宋" w:hAnsi="仿宋" w:cs="仿宋" w:hint="eastAsia"/>
                <w:sz w:val="28"/>
                <w:szCs w:val="28"/>
              </w:rPr>
              <w:t>校</w:t>
            </w:r>
            <w:proofErr w:type="gramStart"/>
            <w:r>
              <w:rPr>
                <w:rFonts w:ascii="仿宋" w:eastAsia="仿宋" w:hAnsi="仿宋" w:cs="仿宋" w:hint="eastAsia"/>
                <w:sz w:val="28"/>
                <w:szCs w:val="28"/>
              </w:rPr>
              <w:t>研</w:t>
            </w:r>
            <w:proofErr w:type="gramEnd"/>
            <w:r>
              <w:rPr>
                <w:rFonts w:ascii="仿宋" w:eastAsia="仿宋" w:hAnsi="仿宋" w:cs="仿宋" w:hint="eastAsia"/>
                <w:sz w:val="28"/>
                <w:szCs w:val="28"/>
              </w:rPr>
              <w:t>会</w:t>
            </w:r>
            <w:r w:rsidR="003A3AFB">
              <w:rPr>
                <w:rFonts w:ascii="仿宋" w:eastAsia="仿宋" w:hAnsi="仿宋" w:cs="仿宋"/>
                <w:sz w:val="28"/>
                <w:szCs w:val="28"/>
              </w:rPr>
              <w:br/>
            </w:r>
            <w:r>
              <w:rPr>
                <w:rFonts w:ascii="仿宋" w:eastAsia="仿宋" w:hAnsi="仿宋" w:cs="仿宋" w:hint="eastAsia"/>
                <w:sz w:val="28"/>
                <w:szCs w:val="28"/>
              </w:rPr>
              <w:t>理由及想法</w:t>
            </w:r>
          </w:p>
        </w:tc>
        <w:tc>
          <w:tcPr>
            <w:tcW w:w="6768" w:type="dxa"/>
            <w:gridSpan w:val="4"/>
            <w:vAlign w:val="center"/>
          </w:tcPr>
          <w:p w14:paraId="43AC2AEF" w14:textId="77777777" w:rsidR="00925586" w:rsidRPr="003A3AFB" w:rsidRDefault="00925586" w:rsidP="003A3AFB">
            <w:pPr>
              <w:ind w:firstLineChars="200" w:firstLine="480"/>
              <w:jc w:val="lef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  <w:tr w:rsidR="00365443" w14:paraId="690E312C" w14:textId="77777777" w:rsidTr="00365443">
        <w:trPr>
          <w:trHeight w:val="1489"/>
        </w:trPr>
        <w:tc>
          <w:tcPr>
            <w:tcW w:w="1704" w:type="dxa"/>
            <w:vAlign w:val="center"/>
          </w:tcPr>
          <w:p w14:paraId="7E07E782" w14:textId="6BD3EAC6" w:rsidR="00365443" w:rsidRDefault="00365443" w:rsidP="003A3AFB">
            <w:pPr>
              <w:jc w:val="center"/>
              <w:rPr>
                <w:rFonts w:ascii="仿宋" w:eastAsia="仿宋" w:hAnsi="仿宋" w:cs="仿宋" w:hint="eastAsia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sz w:val="28"/>
                <w:szCs w:val="28"/>
              </w:rPr>
              <w:t>学院团组织意见</w:t>
            </w:r>
          </w:p>
        </w:tc>
        <w:tc>
          <w:tcPr>
            <w:tcW w:w="6768" w:type="dxa"/>
            <w:gridSpan w:val="4"/>
            <w:vAlign w:val="center"/>
          </w:tcPr>
          <w:p w14:paraId="104959FE" w14:textId="77777777" w:rsidR="00365443" w:rsidRPr="003A3AFB" w:rsidRDefault="00365443" w:rsidP="003A3AFB">
            <w:pPr>
              <w:ind w:firstLineChars="200" w:firstLine="480"/>
              <w:jc w:val="left"/>
              <w:rPr>
                <w:rFonts w:ascii="仿宋" w:eastAsia="仿宋" w:hAnsi="仿宋" w:cs="仿宋"/>
                <w:sz w:val="24"/>
                <w:szCs w:val="28"/>
              </w:rPr>
            </w:pPr>
          </w:p>
        </w:tc>
      </w:tr>
    </w:tbl>
    <w:p w14:paraId="779801FB" w14:textId="2894C48F" w:rsidR="00C83507" w:rsidRDefault="00E3062F" w:rsidP="00D835A8">
      <w:pPr>
        <w:spacing w:before="240" w:after="24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</w:rPr>
        <w:t>备注：以上表格请尽量详细填写并保证本页面不超过一页。</w:t>
      </w:r>
    </w:p>
    <w:p w14:paraId="4B6AC31A" w14:textId="77777777" w:rsidR="00775793" w:rsidRDefault="00E3062F">
      <w:pPr>
        <w:ind w:left="630"/>
        <w:jc w:val="right"/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t>合肥工业大学研究生会 制</w:t>
      </w:r>
    </w:p>
    <w:sectPr w:rsidR="00775793">
      <w:head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BFA754" w14:textId="77777777" w:rsidR="00922889" w:rsidRDefault="00922889">
      <w:r>
        <w:separator/>
      </w:r>
    </w:p>
  </w:endnote>
  <w:endnote w:type="continuationSeparator" w:id="0">
    <w:p w14:paraId="2B36AC57" w14:textId="77777777" w:rsidR="00922889" w:rsidRDefault="00922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B891DC" w14:textId="77777777" w:rsidR="00922889" w:rsidRDefault="00922889">
      <w:r>
        <w:separator/>
      </w:r>
    </w:p>
  </w:footnote>
  <w:footnote w:type="continuationSeparator" w:id="0">
    <w:p w14:paraId="52759464" w14:textId="77777777" w:rsidR="00922889" w:rsidRDefault="00922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00F0C" w14:textId="77777777" w:rsidR="00775793" w:rsidRDefault="00D43CC9">
    <w:pPr>
      <w:pStyle w:val="a4"/>
    </w:pPr>
    <w:r>
      <w:rPr>
        <w:noProof/>
      </w:rPr>
      <w:drawing>
        <wp:inline distT="0" distB="0" distL="0" distR="0" wp14:anchorId="16FB6F0F" wp14:editId="46E05C07">
          <wp:extent cx="5274310" cy="1012190"/>
          <wp:effectExtent l="0" t="0" r="0" b="381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校研会标头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012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62F">
      <w:rPr>
        <w:noProof/>
      </w:rPr>
      <w:drawing>
        <wp:anchor distT="0" distB="0" distL="114300" distR="114300" simplePos="0" relativeHeight="251658240" behindDoc="1" locked="0" layoutInCell="1" allowOverlap="1" wp14:anchorId="2837609F" wp14:editId="6F8272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274310"/>
          <wp:effectExtent l="0" t="0" r="2540" b="2540"/>
          <wp:wrapNone/>
          <wp:docPr id="1" name="WordPictureWatermark23310" descr="QQ图片20180412161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3310" descr="QQ图片20180412161311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52743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17D681F"/>
    <w:rsid w:val="002A0EFF"/>
    <w:rsid w:val="0030307C"/>
    <w:rsid w:val="00365443"/>
    <w:rsid w:val="00377074"/>
    <w:rsid w:val="003A3AFB"/>
    <w:rsid w:val="003B78AD"/>
    <w:rsid w:val="00491093"/>
    <w:rsid w:val="004F2BB6"/>
    <w:rsid w:val="005036C6"/>
    <w:rsid w:val="00571489"/>
    <w:rsid w:val="005C6947"/>
    <w:rsid w:val="0067619B"/>
    <w:rsid w:val="00695A70"/>
    <w:rsid w:val="00764B58"/>
    <w:rsid w:val="00775793"/>
    <w:rsid w:val="00783837"/>
    <w:rsid w:val="007874AB"/>
    <w:rsid w:val="00795381"/>
    <w:rsid w:val="007F5CDA"/>
    <w:rsid w:val="00855A84"/>
    <w:rsid w:val="00896D85"/>
    <w:rsid w:val="00922889"/>
    <w:rsid w:val="00925586"/>
    <w:rsid w:val="00A41D2A"/>
    <w:rsid w:val="00A70CB6"/>
    <w:rsid w:val="00A71996"/>
    <w:rsid w:val="00AB318E"/>
    <w:rsid w:val="00AF01D7"/>
    <w:rsid w:val="00B7467E"/>
    <w:rsid w:val="00BD362A"/>
    <w:rsid w:val="00BF6D36"/>
    <w:rsid w:val="00C83507"/>
    <w:rsid w:val="00D034ED"/>
    <w:rsid w:val="00D41A5B"/>
    <w:rsid w:val="00D43CC9"/>
    <w:rsid w:val="00D47CC6"/>
    <w:rsid w:val="00D65C04"/>
    <w:rsid w:val="00D835A8"/>
    <w:rsid w:val="00D86F39"/>
    <w:rsid w:val="00DC37FC"/>
    <w:rsid w:val="00DD335A"/>
    <w:rsid w:val="00E3062F"/>
    <w:rsid w:val="00E56369"/>
    <w:rsid w:val="00EB43BD"/>
    <w:rsid w:val="00F02FBF"/>
    <w:rsid w:val="00F3579A"/>
    <w:rsid w:val="00F7052F"/>
    <w:rsid w:val="017D681F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07EE1D"/>
  <w15:docId w15:val="{2AB5DD4E-4936-9D4F-8418-45D4C967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Definition" w:semiHidden="1" w:unhideWhenUsed="1"/>
    <w:lsdException w:name="HTML Keyboard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打酱油的松鼠</dc:creator>
  <cp:lastModifiedBy>Zhihan Jin</cp:lastModifiedBy>
  <cp:revision>2</cp:revision>
  <dcterms:created xsi:type="dcterms:W3CDTF">2020-11-28T04:56:00Z</dcterms:created>
  <dcterms:modified xsi:type="dcterms:W3CDTF">2020-11-28T04:56:00Z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